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7FF4C" w14:textId="7173ACE9" w:rsidR="00257CC2" w:rsidRPr="005E0B3D" w:rsidRDefault="00FA64F6" w:rsidP="00A74433">
      <w:pPr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71552" behindDoc="0" locked="0" layoutInCell="1" allowOverlap="0" wp14:anchorId="2512CF29" wp14:editId="28A6414D">
            <wp:simplePos x="0" y="0"/>
            <wp:positionH relativeFrom="column">
              <wp:posOffset>-672921</wp:posOffset>
            </wp:positionH>
            <wp:positionV relativeFrom="paragraph">
              <wp:posOffset>-1117242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_NCAA _FY20_DonationFlyer_SHELL_B_outline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1240E" w:rsidRPr="005E0B3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4DED11" wp14:editId="494FCA69">
                <wp:simplePos x="0" y="0"/>
                <wp:positionH relativeFrom="column">
                  <wp:posOffset>448945</wp:posOffset>
                </wp:positionH>
                <wp:positionV relativeFrom="paragraph">
                  <wp:posOffset>668020</wp:posOffset>
                </wp:positionV>
                <wp:extent cx="1389380" cy="9690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96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BA578" w14:textId="77777777" w:rsidR="00CB6F0A" w:rsidRPr="008F0DEE" w:rsidRDefault="00A74433" w:rsidP="00CB6F0A">
                            <w:pPr>
                              <w:spacing w:line="276" w:lineRule="auto"/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F0DEE"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Wish </w:t>
                            </w:r>
                          </w:p>
                          <w:p w14:paraId="0887B773" w14:textId="77777777" w:rsidR="00CB6F0A" w:rsidRPr="008F0DEE" w:rsidRDefault="00CB6F0A" w:rsidP="00CB6F0A">
                            <w:pPr>
                              <w:spacing w:line="360" w:lineRule="auto"/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F0DEE"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A74433" w:rsidRPr="008F0DEE"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dentifier</w:t>
                            </w:r>
                          </w:p>
                          <w:p w14:paraId="59957BDC" w14:textId="77777777" w:rsidR="00A74433" w:rsidRPr="008F0DEE" w:rsidRDefault="00A74433" w:rsidP="00CB6F0A">
                            <w:pPr>
                              <w:spacing w:line="276" w:lineRule="auto"/>
                              <w:rPr>
                                <w:rFonts w:ascii="Droid Serif" w:hAnsi="Droid Serif" w:cs="Droid Serif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F0DEE">
                              <w:rPr>
                                <w:rFonts w:ascii="Lato Black" w:hAnsi="Lato Black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Name, X</w:t>
                            </w:r>
                          </w:p>
                          <w:p w14:paraId="56BD92E4" w14:textId="77777777" w:rsidR="00A74433" w:rsidRPr="008F0DEE" w:rsidRDefault="00A74433" w:rsidP="00CB6F0A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F0DEE">
                              <w:rPr>
                                <w:rFonts w:ascii="Lato" w:hAnsi="Lato"/>
                                <w:color w:val="FFFFFF" w:themeColor="background1"/>
                                <w:sz w:val="18"/>
                                <w:szCs w:val="18"/>
                              </w:rPr>
                              <w:t>condition</w:t>
                            </w:r>
                          </w:p>
                          <w:p w14:paraId="41B92B37" w14:textId="77777777" w:rsidR="008F0DEE" w:rsidRDefault="008F0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DED1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.35pt;margin-top:52.6pt;width:109.4pt;height:7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" filled="f" stroked="f" strokeweight=".5pt">
                <v:textbox>
                  <w:txbxContent>
                    <w:p w14:paraId="1E7BA578" w14:textId="77777777" w:rsidR="00CB6F0A" w:rsidRPr="008F0DEE" w:rsidRDefault="00A74433" w:rsidP="00CB6F0A">
                      <w:pPr>
                        <w:spacing w:line="276" w:lineRule="auto"/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F0DEE"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Wish </w:t>
                      </w:r>
                    </w:p>
                    <w:p w14:paraId="0887B773" w14:textId="77777777" w:rsidR="00CB6F0A" w:rsidRPr="008F0DEE" w:rsidRDefault="00CB6F0A" w:rsidP="00CB6F0A">
                      <w:pPr>
                        <w:spacing w:line="360" w:lineRule="auto"/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F0DEE"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A74433" w:rsidRPr="008F0DEE"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  <w:t>dentifier</w:t>
                      </w:r>
                    </w:p>
                    <w:p w14:paraId="59957BDC" w14:textId="77777777" w:rsidR="00A74433" w:rsidRPr="008F0DEE" w:rsidRDefault="00A74433" w:rsidP="00CB6F0A">
                      <w:pPr>
                        <w:spacing w:line="276" w:lineRule="auto"/>
                        <w:rPr>
                          <w:rFonts w:ascii="Droid Serif" w:hAnsi="Droid Serif" w:cs="Droid Serif"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F0DEE">
                        <w:rPr>
                          <w:rFonts w:ascii="Lato Black" w:hAnsi="Lato Black"/>
                          <w:b/>
                          <w:color w:val="FFFFFF" w:themeColor="background1"/>
                          <w:sz w:val="22"/>
                          <w:szCs w:val="22"/>
                        </w:rPr>
                        <w:t>Name, X</w:t>
                      </w:r>
                    </w:p>
                    <w:p w14:paraId="56BD92E4" w14:textId="77777777" w:rsidR="00A74433" w:rsidRPr="008F0DEE" w:rsidRDefault="00A74433" w:rsidP="00CB6F0A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8F0DEE">
                        <w:rPr>
                          <w:rFonts w:ascii="Lato" w:hAnsi="Lato"/>
                          <w:color w:val="FFFFFF" w:themeColor="background1"/>
                          <w:sz w:val="18"/>
                          <w:szCs w:val="18"/>
                        </w:rPr>
                        <w:t>condition</w:t>
                      </w:r>
                    </w:p>
                    <w:p w14:paraId="41B92B37" w14:textId="77777777" w:rsidR="008F0DEE" w:rsidRDefault="008F0DEE"/>
                  </w:txbxContent>
                </v:textbox>
              </v:shape>
            </w:pict>
          </mc:Fallback>
        </mc:AlternateContent>
      </w:r>
      <w:r w:rsidR="0081240E" w:rsidRPr="005E0B3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3F3D0" wp14:editId="68C6A14B">
                <wp:simplePos x="0" y="0"/>
                <wp:positionH relativeFrom="column">
                  <wp:posOffset>197387</wp:posOffset>
                </wp:positionH>
                <wp:positionV relativeFrom="paragraph">
                  <wp:posOffset>330200</wp:posOffset>
                </wp:positionV>
                <wp:extent cx="1539240" cy="1539240"/>
                <wp:effectExtent l="0" t="0" r="10160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539240"/>
                        </a:xfrm>
                        <a:prstGeom prst="ellipse">
                          <a:avLst/>
                        </a:prstGeom>
                        <a:solidFill>
                          <a:srgbClr val="0064A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4096C" id="Oval 22" o:spid="_x0000_s1026" style="position:absolute;margin-left:15.55pt;margin-top:26pt;width:121.2pt;height:12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" fillcolor="#0064a2" strokecolor="#1f3763 [1604]" strokeweight="1pt">
                <v:stroke joinstyle="miter"/>
              </v:oval>
            </w:pict>
          </mc:Fallback>
        </mc:AlternateContent>
      </w:r>
      <w:r w:rsidR="003025A3">
        <w:rPr>
          <w:noProof/>
          <w:vertAlign w:val="subscript"/>
        </w:rPr>
        <w:drawing>
          <wp:anchor distT="0" distB="0" distL="114300" distR="114300" simplePos="0" relativeHeight="251664382" behindDoc="0" locked="0" layoutInCell="1" allowOverlap="0" wp14:anchorId="41A159F4" wp14:editId="44C30E78">
            <wp:simplePos x="0" y="0"/>
            <wp:positionH relativeFrom="column">
              <wp:posOffset>-179070</wp:posOffset>
            </wp:positionH>
            <wp:positionV relativeFrom="page">
              <wp:posOffset>98279</wp:posOffset>
            </wp:positionV>
            <wp:extent cx="6766560" cy="4269740"/>
            <wp:effectExtent l="0" t="0" r="254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ex_hockey.psd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B3D" w:rsidRPr="005E0B3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9CE03" wp14:editId="23401AAE">
                <wp:simplePos x="0" y="0"/>
                <wp:positionH relativeFrom="column">
                  <wp:posOffset>3855720</wp:posOffset>
                </wp:positionH>
                <wp:positionV relativeFrom="paragraph">
                  <wp:posOffset>5461635</wp:posOffset>
                </wp:positionV>
                <wp:extent cx="2575560" cy="6858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5726" t="-23990" r="6462" b="-2150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ABCB" id="Rectangle 23" o:spid="_x0000_s1026" style="position:absolute;margin-left:303.6pt;margin-top:430.05pt;width:202.8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" stroked="f" strokeweight="1pt">
                <v:fill r:id="rId10" o:title="" recolor="t" rotate="t" type="frame"/>
              </v:rect>
            </w:pict>
          </mc:Fallback>
        </mc:AlternateContent>
      </w:r>
      <w:r w:rsidR="006B5EDB">
        <w:rPr>
          <w:vertAlign w:val="subscript"/>
        </w:rPr>
        <w:softHyphen/>
      </w:r>
    </w:p>
    <w:sectPr w:rsidR="00257CC2" w:rsidRPr="005E0B3D" w:rsidSect="00214E94">
      <w:headerReference w:type="default" r:id="rId11"/>
      <w:pgSz w:w="12240" w:h="15840"/>
      <w:pgMar w:top="1800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F491D" w14:textId="77777777" w:rsidR="002B122F" w:rsidRDefault="002B122F" w:rsidP="00F61CB0">
      <w:r>
        <w:separator/>
      </w:r>
    </w:p>
  </w:endnote>
  <w:endnote w:type="continuationSeparator" w:id="0">
    <w:p w14:paraId="13FAAC64" w14:textId="77777777" w:rsidR="002B122F" w:rsidRDefault="002B122F" w:rsidP="00F61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Droid Serif"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3943" w14:textId="77777777" w:rsidR="002B122F" w:rsidRDefault="002B122F" w:rsidP="00F61CB0">
      <w:r>
        <w:separator/>
      </w:r>
    </w:p>
  </w:footnote>
  <w:footnote w:type="continuationSeparator" w:id="0">
    <w:p w14:paraId="2DDBA16D" w14:textId="77777777" w:rsidR="002B122F" w:rsidRDefault="002B122F" w:rsidP="00F61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4E06E" w14:textId="5C26D460" w:rsidR="00F61CB0" w:rsidRDefault="00F61C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222"/>
    <w:rsid w:val="000434E6"/>
    <w:rsid w:val="001056D8"/>
    <w:rsid w:val="001F63F8"/>
    <w:rsid w:val="00214180"/>
    <w:rsid w:val="00214E94"/>
    <w:rsid w:val="00226764"/>
    <w:rsid w:val="00236DEA"/>
    <w:rsid w:val="002A71D8"/>
    <w:rsid w:val="002B122F"/>
    <w:rsid w:val="002C2B7B"/>
    <w:rsid w:val="003025A3"/>
    <w:rsid w:val="00360222"/>
    <w:rsid w:val="00361BD3"/>
    <w:rsid w:val="004206E8"/>
    <w:rsid w:val="00502283"/>
    <w:rsid w:val="005C04B6"/>
    <w:rsid w:val="005C5DF8"/>
    <w:rsid w:val="005E0B3D"/>
    <w:rsid w:val="006467E5"/>
    <w:rsid w:val="00684904"/>
    <w:rsid w:val="00684B68"/>
    <w:rsid w:val="006B51E4"/>
    <w:rsid w:val="006B5EDB"/>
    <w:rsid w:val="006B6CF6"/>
    <w:rsid w:val="007C1B75"/>
    <w:rsid w:val="0081240E"/>
    <w:rsid w:val="00831232"/>
    <w:rsid w:val="00861E88"/>
    <w:rsid w:val="00893083"/>
    <w:rsid w:val="008F0DEE"/>
    <w:rsid w:val="00922E18"/>
    <w:rsid w:val="00A74433"/>
    <w:rsid w:val="00AA5E69"/>
    <w:rsid w:val="00AD4AC6"/>
    <w:rsid w:val="00B14356"/>
    <w:rsid w:val="00B47DA7"/>
    <w:rsid w:val="00BB11E6"/>
    <w:rsid w:val="00C75111"/>
    <w:rsid w:val="00CB6F0A"/>
    <w:rsid w:val="00CC21EF"/>
    <w:rsid w:val="00CC2921"/>
    <w:rsid w:val="00CE24F6"/>
    <w:rsid w:val="00D41F4B"/>
    <w:rsid w:val="00DA0F84"/>
    <w:rsid w:val="00DE1BF1"/>
    <w:rsid w:val="00E55A5E"/>
    <w:rsid w:val="00EC2238"/>
    <w:rsid w:val="00EE03FC"/>
    <w:rsid w:val="00EE1432"/>
    <w:rsid w:val="00F61CB0"/>
    <w:rsid w:val="00F94960"/>
    <w:rsid w:val="00FA64F6"/>
    <w:rsid w:val="00FD2887"/>
    <w:rsid w:val="00FD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65CB5"/>
  <w14:defaultImageDpi w14:val="32767"/>
  <w15:chartTrackingRefBased/>
  <w15:docId w15:val="{11D972BF-83C8-CF42-B3FF-A97AF7B7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oardMeetingTableStyle">
    <w:name w:val="Board Meeting Table Style"/>
    <w:basedOn w:val="TableNormal"/>
    <w:uiPriority w:val="99"/>
    <w:rsid w:val="00EE1432"/>
    <w:rPr>
      <w:rFonts w:ascii="Lato" w:hAnsi="Lato"/>
      <w:color w:val="595959" w:themeColor="text1" w:themeTint="A6"/>
      <w:sz w:val="18"/>
      <w:szCs w:val="22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2C2B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7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1C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CB0"/>
  </w:style>
  <w:style w:type="paragraph" w:styleId="Footer">
    <w:name w:val="footer"/>
    <w:basedOn w:val="Normal"/>
    <w:link w:val="FooterChar"/>
    <w:uiPriority w:val="99"/>
    <w:unhideWhenUsed/>
    <w:rsid w:val="00F61C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1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ndyrodriguez/Desktop/CURRENT%20JOBS/One-pager%20templates%20WORD%20DOCS/4_0519_OnePager_Sideb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BE016D-B599-F744-8797-323E71212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4_0519_OnePager_Sidebar.dotx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Rodriguez</dc:creator>
  <cp:keywords/>
  <dc:description/>
  <cp:lastModifiedBy>Randy Rodriguez</cp:lastModifiedBy>
  <cp:revision>3</cp:revision>
  <cp:lastPrinted>2019-10-23T23:06:00Z</cp:lastPrinted>
  <dcterms:created xsi:type="dcterms:W3CDTF">2019-10-29T17:21:00Z</dcterms:created>
  <dcterms:modified xsi:type="dcterms:W3CDTF">2019-10-31T19:47:00Z</dcterms:modified>
</cp:coreProperties>
</file>